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6EA6" w:rsidRPr="00246EA6" w:rsidRDefault="00246EA6">
      <w:pPr>
        <w:rPr>
          <w:b/>
          <w:noProof/>
          <w:sz w:val="36"/>
          <w:szCs w:val="36"/>
          <w:u w:val="single"/>
        </w:rPr>
      </w:pPr>
      <w:r>
        <w:rPr>
          <w:noProof/>
        </w:rPr>
        <w:t xml:space="preserve">                    </w:t>
      </w:r>
      <w:r w:rsidRPr="00246EA6">
        <w:rPr>
          <w:b/>
          <w:noProof/>
          <w:sz w:val="36"/>
          <w:szCs w:val="36"/>
          <w:u w:val="single"/>
        </w:rPr>
        <w:t>List of Most Important Postulates &amp; Theorems</w:t>
      </w:r>
      <w:bookmarkStart w:id="0" w:name="_GoBack"/>
      <w:bookmarkEnd w:id="0"/>
    </w:p>
    <w:p w:rsidR="00953D14" w:rsidRDefault="00246EA6">
      <w:r>
        <w:rPr>
          <w:noProof/>
        </w:rPr>
        <w:drawing>
          <wp:inline distT="0" distB="0" distL="0" distR="0" wp14:anchorId="30EE1C0E" wp14:editId="419776DB">
            <wp:extent cx="5626382" cy="337883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26382" cy="3378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6EA6" w:rsidRDefault="00246EA6"/>
    <w:p w:rsidR="00246EA6" w:rsidRDefault="00246EA6">
      <w:r>
        <w:rPr>
          <w:noProof/>
        </w:rPr>
        <w:drawing>
          <wp:inline distT="0" distB="0" distL="0" distR="0" wp14:anchorId="6F669265" wp14:editId="4E7813A4">
            <wp:extent cx="5943600" cy="3899535"/>
            <wp:effectExtent l="0" t="0" r="0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99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6EA6" w:rsidRDefault="00246EA6">
      <w:r>
        <w:rPr>
          <w:noProof/>
        </w:rPr>
        <w:lastRenderedPageBreak/>
        <w:drawing>
          <wp:inline distT="0" distB="0" distL="0" distR="0" wp14:anchorId="65F62807" wp14:editId="2F6A81DD">
            <wp:extent cx="5943600" cy="4508500"/>
            <wp:effectExtent l="0" t="0" r="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0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6EA6" w:rsidRDefault="00246EA6"/>
    <w:p w:rsidR="00246EA6" w:rsidRDefault="00246EA6">
      <w:r>
        <w:rPr>
          <w:noProof/>
        </w:rPr>
        <w:drawing>
          <wp:inline distT="0" distB="0" distL="0" distR="0" wp14:anchorId="10558242" wp14:editId="3B72C996">
            <wp:extent cx="6084207" cy="3064908"/>
            <wp:effectExtent l="0" t="0" r="0" b="25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95222" cy="3070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2F59" w:rsidRDefault="00A82F59">
      <w:r>
        <w:rPr>
          <w:noProof/>
        </w:rPr>
        <w:lastRenderedPageBreak/>
        <w:drawing>
          <wp:inline distT="0" distB="0" distL="0" distR="0" wp14:anchorId="1E8D0524" wp14:editId="78FBACB9">
            <wp:extent cx="5943600" cy="223139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31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2F59" w:rsidRDefault="00A82F59"/>
    <w:p w:rsidR="00A82F59" w:rsidRDefault="00A82F59"/>
    <w:p w:rsidR="00A82F59" w:rsidRDefault="00A82F59">
      <w:r>
        <w:rPr>
          <w:noProof/>
        </w:rPr>
        <w:drawing>
          <wp:inline distT="0" distB="0" distL="0" distR="0" wp14:anchorId="6F7C8EA1" wp14:editId="695BDD9A">
            <wp:extent cx="5943600" cy="469138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91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2F59" w:rsidRDefault="00A82F59"/>
    <w:p w:rsidR="00E854A8" w:rsidRDefault="00E854A8">
      <w:pPr>
        <w:rPr>
          <w:noProof/>
        </w:rPr>
      </w:pPr>
    </w:p>
    <w:p w:rsidR="00A82F59" w:rsidRDefault="00A82F59">
      <w:r>
        <w:rPr>
          <w:noProof/>
        </w:rPr>
        <w:drawing>
          <wp:inline distT="0" distB="0" distL="0" distR="0" wp14:anchorId="1C1FD189" wp14:editId="6AD8D504">
            <wp:extent cx="5943600" cy="398272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8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54A8" w:rsidRDefault="00E854A8">
      <w:pPr>
        <w:rPr>
          <w:noProof/>
        </w:rPr>
      </w:pPr>
    </w:p>
    <w:p w:rsidR="00E854A8" w:rsidRDefault="00E854A8">
      <w:pPr>
        <w:rPr>
          <w:noProof/>
        </w:rPr>
      </w:pPr>
    </w:p>
    <w:p w:rsidR="00E854A8" w:rsidRDefault="00E854A8">
      <w:pPr>
        <w:rPr>
          <w:noProof/>
        </w:rPr>
      </w:pPr>
    </w:p>
    <w:p w:rsidR="00E854A8" w:rsidRDefault="00E854A8">
      <w:r>
        <w:rPr>
          <w:noProof/>
        </w:rPr>
        <w:drawing>
          <wp:inline distT="0" distB="0" distL="0" distR="0" wp14:anchorId="5A44D48B" wp14:editId="52A15FF3">
            <wp:extent cx="5943600" cy="130302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03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54A8" w:rsidRDefault="00E854A8"/>
    <w:p w:rsidR="00E854A8" w:rsidRDefault="00E854A8"/>
    <w:p w:rsidR="00E854A8" w:rsidRDefault="00E854A8"/>
    <w:p w:rsidR="00E854A8" w:rsidRDefault="00E854A8"/>
    <w:p w:rsidR="00E854A8" w:rsidRDefault="00E854A8"/>
    <w:p w:rsidR="00E854A8" w:rsidRDefault="00E854A8">
      <w:r>
        <w:rPr>
          <w:noProof/>
        </w:rPr>
        <w:drawing>
          <wp:inline distT="0" distB="0" distL="0" distR="0" wp14:anchorId="2A61F7C7" wp14:editId="30524CB1">
            <wp:extent cx="5943600" cy="520319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03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54A8" w:rsidRDefault="00E854A8"/>
    <w:p w:rsidR="00E854A8" w:rsidRDefault="00E854A8">
      <w:r>
        <w:rPr>
          <w:noProof/>
        </w:rPr>
        <w:drawing>
          <wp:inline distT="0" distB="0" distL="0" distR="0" wp14:anchorId="4989939A" wp14:editId="4A050BCE">
            <wp:extent cx="5943600" cy="1287145"/>
            <wp:effectExtent l="0" t="0" r="0" b="825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87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54A8" w:rsidRDefault="00E854A8"/>
    <w:p w:rsidR="00D84804" w:rsidRDefault="00E854A8">
      <w:pPr>
        <w:rPr>
          <w:noProof/>
        </w:rPr>
      </w:pPr>
      <w:r>
        <w:rPr>
          <w:noProof/>
        </w:rPr>
        <w:lastRenderedPageBreak/>
        <w:t>Forgotten Theorem:</w:t>
      </w:r>
      <w:r>
        <w:rPr>
          <w:noProof/>
        </w:rPr>
        <w:drawing>
          <wp:inline distT="0" distB="0" distL="0" distR="0" wp14:anchorId="6644B96A" wp14:editId="7589FE62">
            <wp:extent cx="5715000" cy="3348404"/>
            <wp:effectExtent l="0" t="0" r="0" b="444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348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54A8" w:rsidRDefault="00E854A8">
      <w:pPr>
        <w:rPr>
          <w:noProof/>
        </w:rPr>
      </w:pPr>
      <w:r>
        <w:rPr>
          <w:noProof/>
        </w:rPr>
        <w:drawing>
          <wp:inline distT="0" distB="0" distL="0" distR="0" wp14:anchorId="7E6ACCFE" wp14:editId="603744C5">
            <wp:extent cx="5372100" cy="4513483"/>
            <wp:effectExtent l="0" t="0" r="0" b="190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384281" cy="4523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73E5" w:rsidRDefault="00D173E5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1B1A417E" wp14:editId="5024BD74">
            <wp:extent cx="5943600" cy="190754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07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73E5" w:rsidRDefault="00D173E5">
      <w:pPr>
        <w:rPr>
          <w:noProof/>
        </w:rPr>
      </w:pPr>
    </w:p>
    <w:p w:rsidR="00D173E5" w:rsidRDefault="00D173E5">
      <w:pPr>
        <w:rPr>
          <w:noProof/>
        </w:rPr>
      </w:pPr>
      <w:r>
        <w:rPr>
          <w:noProof/>
        </w:rPr>
        <w:drawing>
          <wp:inline distT="0" distB="0" distL="0" distR="0" wp14:anchorId="0E63DCBB" wp14:editId="2E2D5D8D">
            <wp:extent cx="5943600" cy="2202180"/>
            <wp:effectExtent l="0" t="0" r="0" b="762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02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73E5" w:rsidRDefault="00D173E5">
      <w:pPr>
        <w:rPr>
          <w:noProof/>
        </w:rPr>
      </w:pPr>
    </w:p>
    <w:p w:rsidR="00D173E5" w:rsidRDefault="00D173E5">
      <w:pPr>
        <w:rPr>
          <w:noProof/>
        </w:rPr>
      </w:pPr>
      <w:r>
        <w:rPr>
          <w:noProof/>
        </w:rPr>
        <w:drawing>
          <wp:inline distT="0" distB="0" distL="0" distR="0" wp14:anchorId="0075B6B3" wp14:editId="5B32F54F">
            <wp:extent cx="5943600" cy="2374265"/>
            <wp:effectExtent l="0" t="0" r="0" b="698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74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73E5" w:rsidRDefault="00D173E5">
      <w:pPr>
        <w:rPr>
          <w:noProof/>
        </w:rPr>
      </w:pPr>
    </w:p>
    <w:p w:rsidR="00D173E5" w:rsidRDefault="00D173E5">
      <w:pPr>
        <w:rPr>
          <w:noProof/>
        </w:rPr>
      </w:pPr>
    </w:p>
    <w:p w:rsidR="00D173E5" w:rsidRDefault="00D173E5">
      <w:pPr>
        <w:rPr>
          <w:noProof/>
        </w:rPr>
      </w:pPr>
    </w:p>
    <w:p w:rsidR="00D173E5" w:rsidRDefault="00D173E5">
      <w:pPr>
        <w:rPr>
          <w:noProof/>
        </w:rPr>
      </w:pPr>
      <w:r>
        <w:rPr>
          <w:noProof/>
        </w:rPr>
        <w:drawing>
          <wp:inline distT="0" distB="0" distL="0" distR="0" wp14:anchorId="34E8A227" wp14:editId="6087AEC2">
            <wp:extent cx="5943600" cy="223647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36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73E5" w:rsidRDefault="00D173E5">
      <w:pPr>
        <w:rPr>
          <w:noProof/>
        </w:rPr>
      </w:pPr>
    </w:p>
    <w:p w:rsidR="00D173E5" w:rsidRDefault="00D173E5">
      <w:pPr>
        <w:rPr>
          <w:noProof/>
        </w:rPr>
      </w:pPr>
      <w:r>
        <w:rPr>
          <w:noProof/>
        </w:rPr>
        <w:drawing>
          <wp:inline distT="0" distB="0" distL="0" distR="0" wp14:anchorId="740B9082" wp14:editId="5D315C7C">
            <wp:extent cx="5943600" cy="4313555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13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73E5" w:rsidRDefault="00D173E5">
      <w:pPr>
        <w:rPr>
          <w:noProof/>
        </w:rPr>
      </w:pPr>
    </w:p>
    <w:p w:rsidR="00D173E5" w:rsidRDefault="00D173E5">
      <w:pPr>
        <w:rPr>
          <w:noProof/>
        </w:rPr>
      </w:pPr>
    </w:p>
    <w:p w:rsidR="00D173E5" w:rsidRDefault="00D173E5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3B2956D4" wp14:editId="3BF4CD6C">
            <wp:extent cx="2200000" cy="1704762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200000" cy="17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73E5" w:rsidRDefault="00D173E5">
      <w:pPr>
        <w:rPr>
          <w:noProof/>
        </w:rPr>
      </w:pPr>
    </w:p>
    <w:p w:rsidR="00D173E5" w:rsidRDefault="00D173E5">
      <w:pPr>
        <w:rPr>
          <w:noProof/>
        </w:rPr>
      </w:pPr>
      <w:r>
        <w:rPr>
          <w:noProof/>
        </w:rPr>
        <w:drawing>
          <wp:inline distT="0" distB="0" distL="0" distR="0" wp14:anchorId="3A52D011" wp14:editId="53EC50D4">
            <wp:extent cx="5943600" cy="297942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79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73E5" w:rsidRDefault="00B26FD5">
      <w:pPr>
        <w:rPr>
          <w:noProof/>
        </w:rPr>
      </w:pPr>
      <w:r>
        <w:rPr>
          <w:noProof/>
        </w:rPr>
        <w:drawing>
          <wp:inline distT="0" distB="0" distL="0" distR="0" wp14:anchorId="54C57227" wp14:editId="4BF54ED5">
            <wp:extent cx="6000750" cy="2854803"/>
            <wp:effectExtent l="0" t="0" r="0" b="317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001355" cy="2855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6FD5" w:rsidRDefault="00B26FD5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07F2C085" wp14:editId="1A73448C">
            <wp:extent cx="5943600" cy="4029710"/>
            <wp:effectExtent l="0" t="0" r="0" b="889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29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6FD5" w:rsidRDefault="00B26FD5">
      <w:pPr>
        <w:rPr>
          <w:noProof/>
        </w:rPr>
      </w:pPr>
    </w:p>
    <w:p w:rsidR="00B26FD5" w:rsidRDefault="00B26FD5">
      <w:pPr>
        <w:rPr>
          <w:noProof/>
        </w:rPr>
      </w:pPr>
      <w:r>
        <w:rPr>
          <w:noProof/>
        </w:rPr>
        <w:drawing>
          <wp:inline distT="0" distB="0" distL="0" distR="0" wp14:anchorId="10DA0A53" wp14:editId="3E18C4F6">
            <wp:extent cx="5943600" cy="3136265"/>
            <wp:effectExtent l="0" t="0" r="0" b="698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36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6FD5" w:rsidRDefault="00B26FD5">
      <w:pPr>
        <w:rPr>
          <w:noProof/>
        </w:rPr>
      </w:pPr>
    </w:p>
    <w:p w:rsidR="00B26FD5" w:rsidRDefault="00B26FD5">
      <w:pPr>
        <w:rPr>
          <w:noProof/>
        </w:rPr>
      </w:pPr>
    </w:p>
    <w:p w:rsidR="00B26FD5" w:rsidRDefault="00B26FD5">
      <w:pPr>
        <w:rPr>
          <w:noProof/>
        </w:rPr>
      </w:pPr>
    </w:p>
    <w:p w:rsidR="00B26FD5" w:rsidRDefault="00B26FD5">
      <w:pPr>
        <w:rPr>
          <w:noProof/>
        </w:rPr>
      </w:pPr>
      <w:r>
        <w:rPr>
          <w:noProof/>
        </w:rPr>
        <w:drawing>
          <wp:inline distT="0" distB="0" distL="0" distR="0" wp14:anchorId="455E2686" wp14:editId="1F93093B">
            <wp:extent cx="6328416" cy="4010025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334824" cy="4014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6FD5" w:rsidRDefault="00B26FD5">
      <w:pPr>
        <w:rPr>
          <w:noProof/>
        </w:rPr>
      </w:pPr>
    </w:p>
    <w:p w:rsidR="00B26FD5" w:rsidRDefault="00B26FD5">
      <w:pPr>
        <w:rPr>
          <w:noProof/>
        </w:rPr>
      </w:pPr>
    </w:p>
    <w:p w:rsidR="00B26FD5" w:rsidRDefault="00B26FD5">
      <w:pPr>
        <w:rPr>
          <w:noProof/>
        </w:rPr>
      </w:pPr>
    </w:p>
    <w:p w:rsidR="00B26FD5" w:rsidRDefault="00B26FD5">
      <w:pPr>
        <w:rPr>
          <w:noProof/>
        </w:rPr>
      </w:pPr>
    </w:p>
    <w:p w:rsidR="00B26FD5" w:rsidRDefault="00B26FD5">
      <w:pPr>
        <w:rPr>
          <w:noProof/>
        </w:rPr>
      </w:pPr>
    </w:p>
    <w:p w:rsidR="00B26FD5" w:rsidRDefault="00B26FD5">
      <w:pPr>
        <w:rPr>
          <w:noProof/>
        </w:rPr>
      </w:pPr>
    </w:p>
    <w:p w:rsidR="00B26FD5" w:rsidRDefault="00B26FD5">
      <w:pPr>
        <w:rPr>
          <w:noProof/>
        </w:rPr>
      </w:pPr>
    </w:p>
    <w:p w:rsidR="00B26FD5" w:rsidRDefault="00B26FD5">
      <w:pPr>
        <w:rPr>
          <w:noProof/>
        </w:rPr>
      </w:pPr>
    </w:p>
    <w:p w:rsidR="00B26FD5" w:rsidRDefault="00B26FD5">
      <w:pPr>
        <w:rPr>
          <w:noProof/>
        </w:rPr>
      </w:pPr>
    </w:p>
    <w:p w:rsidR="00B26FD5" w:rsidRDefault="00B26FD5">
      <w:pPr>
        <w:rPr>
          <w:noProof/>
        </w:rPr>
      </w:pPr>
    </w:p>
    <w:p w:rsidR="00B26FD5" w:rsidRDefault="00B26FD5">
      <w:pPr>
        <w:rPr>
          <w:noProof/>
        </w:rPr>
      </w:pPr>
    </w:p>
    <w:p w:rsidR="00B26FD5" w:rsidRDefault="00B26FD5">
      <w:pPr>
        <w:rPr>
          <w:noProof/>
        </w:rPr>
      </w:pPr>
    </w:p>
    <w:p w:rsidR="00B26FD5" w:rsidRDefault="00B26FD5">
      <w:pPr>
        <w:rPr>
          <w:noProof/>
        </w:rPr>
      </w:pPr>
    </w:p>
    <w:p w:rsidR="00B26FD5" w:rsidRDefault="00B26FD5">
      <w:pPr>
        <w:rPr>
          <w:noProof/>
        </w:rPr>
      </w:pPr>
      <w:r>
        <w:rPr>
          <w:noProof/>
        </w:rPr>
        <w:drawing>
          <wp:inline distT="0" distB="0" distL="0" distR="0" wp14:anchorId="2B7CE1D3" wp14:editId="4A57F369">
            <wp:extent cx="5943600" cy="5163185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163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6FD5" w:rsidRDefault="00B26FD5">
      <w:pPr>
        <w:rPr>
          <w:noProof/>
        </w:rPr>
      </w:pPr>
    </w:p>
    <w:p w:rsidR="00B26FD5" w:rsidRDefault="00B26FD5">
      <w:pPr>
        <w:rPr>
          <w:b/>
          <w:noProof/>
          <w:sz w:val="36"/>
          <w:szCs w:val="36"/>
        </w:rPr>
      </w:pPr>
      <w:r>
        <w:rPr>
          <w:noProof/>
        </w:rPr>
        <w:drawing>
          <wp:inline distT="0" distB="0" distL="0" distR="0" wp14:anchorId="6FDC19E7" wp14:editId="69DAA2C9">
            <wp:extent cx="3943350" cy="1815461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942857" cy="1815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33FF6">
        <w:rPr>
          <w:b/>
          <w:noProof/>
          <w:sz w:val="36"/>
          <w:szCs w:val="36"/>
        </w:rPr>
        <w:t>(CPCTC)</w:t>
      </w:r>
    </w:p>
    <w:p w:rsidR="00A33FF6" w:rsidRPr="00A33FF6" w:rsidRDefault="00A33FF6">
      <w:pPr>
        <w:rPr>
          <w:rFonts w:ascii="Times New Roman" w:hAnsi="Times New Roman" w:cs="Times New Roman"/>
          <w:b/>
          <w:noProof/>
        </w:rPr>
      </w:pPr>
    </w:p>
    <w:p w:rsidR="00A33FF6" w:rsidRDefault="00A33FF6">
      <w:pPr>
        <w:rPr>
          <w:noProof/>
        </w:rPr>
      </w:pPr>
    </w:p>
    <w:p w:rsidR="00B26FD5" w:rsidRDefault="00A33FF6">
      <w:pPr>
        <w:rPr>
          <w:noProof/>
        </w:rPr>
      </w:pPr>
      <w:r>
        <w:rPr>
          <w:noProof/>
        </w:rPr>
        <w:drawing>
          <wp:inline distT="0" distB="0" distL="0" distR="0" wp14:anchorId="5DF39A85" wp14:editId="03F701BB">
            <wp:extent cx="5943600" cy="2989580"/>
            <wp:effectExtent l="0" t="0" r="0" b="127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89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3FF6" w:rsidRDefault="00A33FF6">
      <w:pPr>
        <w:rPr>
          <w:noProof/>
        </w:rPr>
      </w:pPr>
    </w:p>
    <w:p w:rsidR="00A33FF6" w:rsidRDefault="00A33FF6">
      <w:pPr>
        <w:rPr>
          <w:noProof/>
        </w:rPr>
      </w:pPr>
    </w:p>
    <w:p w:rsidR="00B26FD5" w:rsidRDefault="00A33FF6">
      <w:pPr>
        <w:rPr>
          <w:noProof/>
        </w:rPr>
      </w:pPr>
      <w:r>
        <w:rPr>
          <w:noProof/>
        </w:rPr>
        <w:drawing>
          <wp:inline distT="0" distB="0" distL="0" distR="0" wp14:anchorId="770BC83A" wp14:editId="1A0D5993">
            <wp:extent cx="5647619" cy="1761905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647619" cy="17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3FF6" w:rsidRDefault="00A33FF6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1A0FE50D" wp14:editId="6ED2DC11">
            <wp:extent cx="5591175" cy="438274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592700" cy="4383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3FF6" w:rsidRDefault="00A33FF6">
      <w:pPr>
        <w:rPr>
          <w:noProof/>
        </w:rPr>
      </w:pPr>
      <w:r>
        <w:rPr>
          <w:noProof/>
        </w:rPr>
        <w:drawing>
          <wp:inline distT="0" distB="0" distL="0" distR="0" wp14:anchorId="0A0DD14E" wp14:editId="16E62400">
            <wp:extent cx="5343525" cy="3602312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343525" cy="3602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3FF6" w:rsidRDefault="00A33FF6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4972050" cy="3733800"/>
            <wp:effectExtent l="0" t="0" r="0" b="0"/>
            <wp:wrapSquare wrapText="bothSides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2050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064DF">
        <w:rPr>
          <w:noProof/>
        </w:rPr>
        <w:br w:type="textWrapping" w:clear="all"/>
      </w:r>
    </w:p>
    <w:p w:rsidR="008064DF" w:rsidRDefault="008064DF">
      <w:pPr>
        <w:rPr>
          <w:noProof/>
        </w:rPr>
      </w:pPr>
    </w:p>
    <w:p w:rsidR="00B26FD5" w:rsidRDefault="00B26FD5">
      <w:pPr>
        <w:rPr>
          <w:noProof/>
        </w:rPr>
      </w:pPr>
    </w:p>
    <w:p w:rsidR="00B26FD5" w:rsidRDefault="008064DF">
      <w:pPr>
        <w:rPr>
          <w:noProof/>
        </w:rPr>
      </w:pPr>
      <w:r>
        <w:rPr>
          <w:noProof/>
        </w:rPr>
        <w:drawing>
          <wp:inline distT="0" distB="0" distL="0" distR="0" wp14:anchorId="0A095A93" wp14:editId="0E205AAE">
            <wp:extent cx="5943600" cy="253492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34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64DF" w:rsidRDefault="008064DF">
      <w:pPr>
        <w:rPr>
          <w:noProof/>
        </w:rPr>
      </w:pPr>
    </w:p>
    <w:p w:rsidR="008064DF" w:rsidRDefault="008064DF">
      <w:pPr>
        <w:rPr>
          <w:noProof/>
        </w:rPr>
      </w:pPr>
    </w:p>
    <w:p w:rsidR="008064DF" w:rsidRDefault="008064DF">
      <w:pPr>
        <w:rPr>
          <w:noProof/>
        </w:rPr>
      </w:pPr>
    </w:p>
    <w:p w:rsidR="008064DF" w:rsidRDefault="008064DF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0A37C70B" wp14:editId="3BE89726">
            <wp:extent cx="5943600" cy="2762885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62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64DF" w:rsidRDefault="008064DF">
      <w:pPr>
        <w:rPr>
          <w:noProof/>
        </w:rPr>
      </w:pPr>
    </w:p>
    <w:p w:rsidR="00B26FD5" w:rsidRDefault="008064DF">
      <w:pPr>
        <w:rPr>
          <w:noProof/>
        </w:rPr>
      </w:pPr>
      <w:r>
        <w:rPr>
          <w:noProof/>
        </w:rPr>
        <w:drawing>
          <wp:inline distT="0" distB="0" distL="0" distR="0" wp14:anchorId="350B2654" wp14:editId="02A1E358">
            <wp:extent cx="5943600" cy="2109470"/>
            <wp:effectExtent l="0" t="0" r="0" b="508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09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64DF" w:rsidRDefault="008064DF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127D7926" wp14:editId="1B15DCE4">
            <wp:extent cx="5943600" cy="3983355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83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64DF" w:rsidRDefault="008064DF">
      <w:pPr>
        <w:rPr>
          <w:noProof/>
        </w:rPr>
      </w:pPr>
    </w:p>
    <w:p w:rsidR="008064DF" w:rsidRDefault="008064DF">
      <w:pPr>
        <w:rPr>
          <w:noProof/>
        </w:rPr>
      </w:pPr>
      <w:r>
        <w:rPr>
          <w:noProof/>
        </w:rPr>
        <w:drawing>
          <wp:inline distT="0" distB="0" distL="0" distR="0" wp14:anchorId="3BE5F6AF" wp14:editId="5B926BE0">
            <wp:extent cx="5943600" cy="2736850"/>
            <wp:effectExtent l="0" t="0" r="0" b="635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3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64DF" w:rsidRDefault="008064DF">
      <w:pPr>
        <w:rPr>
          <w:noProof/>
        </w:rPr>
      </w:pPr>
    </w:p>
    <w:p w:rsidR="008064DF" w:rsidRDefault="008064DF">
      <w:pPr>
        <w:rPr>
          <w:noProof/>
        </w:rPr>
      </w:pPr>
    </w:p>
    <w:p w:rsidR="008064DF" w:rsidRDefault="008064DF">
      <w:pPr>
        <w:rPr>
          <w:noProof/>
        </w:rPr>
      </w:pPr>
    </w:p>
    <w:p w:rsidR="008064DF" w:rsidRDefault="008064DF">
      <w:pPr>
        <w:rPr>
          <w:noProof/>
        </w:rPr>
      </w:pPr>
    </w:p>
    <w:p w:rsidR="008064DF" w:rsidRDefault="008064DF">
      <w:pPr>
        <w:rPr>
          <w:noProof/>
        </w:rPr>
      </w:pPr>
      <w:r>
        <w:rPr>
          <w:noProof/>
        </w:rPr>
        <w:drawing>
          <wp:inline distT="0" distB="0" distL="0" distR="0" wp14:anchorId="0C6EC4B5" wp14:editId="67795AAD">
            <wp:extent cx="5943600" cy="5782945"/>
            <wp:effectExtent l="0" t="0" r="0" b="825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82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6FD5" w:rsidRDefault="00B26FD5">
      <w:pPr>
        <w:rPr>
          <w:noProof/>
        </w:rPr>
      </w:pPr>
    </w:p>
    <w:p w:rsidR="009C63E1" w:rsidRDefault="009C63E1">
      <w:pPr>
        <w:rPr>
          <w:noProof/>
        </w:rPr>
      </w:pPr>
    </w:p>
    <w:p w:rsidR="009C63E1" w:rsidRDefault="009C63E1">
      <w:pPr>
        <w:rPr>
          <w:noProof/>
        </w:rPr>
      </w:pPr>
    </w:p>
    <w:p w:rsidR="009C63E1" w:rsidRDefault="009C63E1">
      <w:pPr>
        <w:rPr>
          <w:noProof/>
        </w:rPr>
      </w:pPr>
    </w:p>
    <w:p w:rsidR="009C63E1" w:rsidRDefault="009C63E1">
      <w:pPr>
        <w:rPr>
          <w:noProof/>
        </w:rPr>
      </w:pPr>
    </w:p>
    <w:p w:rsidR="009C63E1" w:rsidRDefault="009C63E1">
      <w:pPr>
        <w:rPr>
          <w:noProof/>
        </w:rPr>
      </w:pPr>
    </w:p>
    <w:p w:rsidR="009C63E1" w:rsidRDefault="009C63E1">
      <w:pPr>
        <w:rPr>
          <w:noProof/>
        </w:rPr>
      </w:pPr>
    </w:p>
    <w:p w:rsidR="009C63E1" w:rsidRDefault="009C63E1">
      <w:pPr>
        <w:rPr>
          <w:noProof/>
        </w:rPr>
      </w:pPr>
    </w:p>
    <w:p w:rsidR="009C63E1" w:rsidRDefault="009C63E1">
      <w:pPr>
        <w:rPr>
          <w:noProof/>
        </w:rPr>
      </w:pPr>
    </w:p>
    <w:p w:rsidR="009C63E1" w:rsidRDefault="009C63E1">
      <w:pPr>
        <w:rPr>
          <w:noProof/>
        </w:rPr>
      </w:pPr>
    </w:p>
    <w:p w:rsidR="009C63E1" w:rsidRDefault="009C63E1">
      <w:pPr>
        <w:rPr>
          <w:noProof/>
        </w:rPr>
      </w:pPr>
    </w:p>
    <w:p w:rsidR="00B26FD5" w:rsidRDefault="0012219E">
      <w:pPr>
        <w:rPr>
          <w:noProof/>
        </w:rPr>
      </w:pPr>
      <w:r>
        <w:rPr>
          <w:noProof/>
        </w:rPr>
        <w:drawing>
          <wp:inline distT="0" distB="0" distL="0" distR="0" wp14:anchorId="705F3372" wp14:editId="0F4590B5">
            <wp:extent cx="6322083" cy="2724150"/>
            <wp:effectExtent l="0" t="0" r="254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322083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63E1" w:rsidRDefault="0012219E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1D6C9792" wp14:editId="1E9FA208">
            <wp:extent cx="5943600" cy="4354195"/>
            <wp:effectExtent l="0" t="0" r="0" b="825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54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1AF4C43" wp14:editId="78ED0289">
            <wp:extent cx="5871881" cy="2667000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879655" cy="2670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5FC572C" wp14:editId="4CA904F5">
            <wp:extent cx="5486400" cy="2229767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489400" cy="2230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63E1" w:rsidRDefault="009C63E1">
      <w:pPr>
        <w:rPr>
          <w:noProof/>
        </w:rPr>
      </w:pPr>
      <w:r>
        <w:rPr>
          <w:noProof/>
        </w:rPr>
        <w:drawing>
          <wp:inline distT="0" distB="0" distL="0" distR="0" wp14:anchorId="5DE4EFE0" wp14:editId="2407859B">
            <wp:extent cx="5486400" cy="2137116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492414" cy="2139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63E1" w:rsidRDefault="009C63E1">
      <w:pPr>
        <w:rPr>
          <w:noProof/>
        </w:rPr>
      </w:pPr>
      <w:r>
        <w:rPr>
          <w:noProof/>
        </w:rPr>
        <w:drawing>
          <wp:inline distT="0" distB="0" distL="0" distR="0" wp14:anchorId="6981D9F3" wp14:editId="6D252149">
            <wp:extent cx="5438775" cy="2722293"/>
            <wp:effectExtent l="0" t="0" r="0" b="1905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450402" cy="2728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63E1" w:rsidRDefault="0012219E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6DE38A83" wp14:editId="089792F2">
            <wp:extent cx="5514975" cy="402855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518825" cy="4031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219E" w:rsidRDefault="0012219E">
      <w:pPr>
        <w:rPr>
          <w:noProof/>
        </w:rPr>
      </w:pPr>
      <w:r>
        <w:rPr>
          <w:noProof/>
        </w:rPr>
        <w:drawing>
          <wp:inline distT="0" distB="0" distL="0" distR="0" wp14:anchorId="5D95438F" wp14:editId="37EE1041">
            <wp:extent cx="5515944" cy="3857625"/>
            <wp:effectExtent l="0" t="0" r="889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521004" cy="3861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2219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6EA6"/>
    <w:rsid w:val="0012219E"/>
    <w:rsid w:val="00246EA6"/>
    <w:rsid w:val="006068D2"/>
    <w:rsid w:val="00705583"/>
    <w:rsid w:val="008064DF"/>
    <w:rsid w:val="00953D14"/>
    <w:rsid w:val="009C63E1"/>
    <w:rsid w:val="00A33FF6"/>
    <w:rsid w:val="00A82F59"/>
    <w:rsid w:val="00B26FD5"/>
    <w:rsid w:val="00D173E5"/>
    <w:rsid w:val="00D54B6B"/>
    <w:rsid w:val="00D84804"/>
    <w:rsid w:val="00E854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46E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6EA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46E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6EA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BFEDC77A</Template>
  <TotalTime>0</TotalTime>
  <Pages>22</Pages>
  <Words>36</Words>
  <Characters>210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North Allegheny School District</Company>
  <LinksUpToDate>false</LinksUpToDate>
  <CharactersWithSpaces>245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Weet,Bryan</dc:creator>
  <cp:lastModifiedBy>Weet,Bryan</cp:lastModifiedBy>
  <cp:revision>2</cp:revision>
  <dcterms:created xsi:type="dcterms:W3CDTF">2015-06-05T18:27:00Z</dcterms:created>
  <dcterms:modified xsi:type="dcterms:W3CDTF">2015-06-05T18:27:00Z</dcterms:modified>
</cp:coreProperties>
</file>